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2A5" w:rsidRPr="00BF309C" w:rsidRDefault="00BF309C" w:rsidP="00BF309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6pt;height:555.75pt">
            <v:imagedata r:id="rId7" o:title="確認申請"/>
          </v:shape>
        </w:pict>
      </w:r>
      <w:bookmarkStart w:id="0" w:name="_GoBack"/>
      <w:bookmarkEnd w:id="0"/>
    </w:p>
    <w:sectPr w:rsidR="006242A5" w:rsidRPr="00BF309C" w:rsidSect="00BF309C">
      <w:pgSz w:w="16837" w:h="11905" w:orient="landscape"/>
      <w:pgMar w:top="720" w:right="720" w:bottom="720" w:left="720" w:header="720" w:footer="720" w:gutter="0"/>
      <w:cols w:space="720"/>
      <w:noEndnote/>
      <w:docGrid w:type="linesAndChars" w:linePitch="361" w:charSpace="38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643" w:rsidRDefault="00953643" w:rsidP="001B3A5F">
      <w:r>
        <w:separator/>
      </w:r>
    </w:p>
  </w:endnote>
  <w:endnote w:type="continuationSeparator" w:id="0">
    <w:p w:rsidR="00953643" w:rsidRDefault="00953643" w:rsidP="001B3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altName w:val="ＭＳ 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643" w:rsidRDefault="00953643" w:rsidP="001B3A5F">
      <w:r>
        <w:separator/>
      </w:r>
    </w:p>
  </w:footnote>
  <w:footnote w:type="continuationSeparator" w:id="0">
    <w:p w:rsidR="00953643" w:rsidRDefault="00953643" w:rsidP="001B3A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259"/>
  <w:drawingGridVerticalSpacing w:val="361"/>
  <w:displayHorizontalDrawingGridEvery w:val="0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69E"/>
    <w:rsid w:val="00041A86"/>
    <w:rsid w:val="00073E2B"/>
    <w:rsid w:val="000A4C7F"/>
    <w:rsid w:val="000D2EE8"/>
    <w:rsid w:val="0019223F"/>
    <w:rsid w:val="001B3A5F"/>
    <w:rsid w:val="001D2F03"/>
    <w:rsid w:val="002137F3"/>
    <w:rsid w:val="002A5B3D"/>
    <w:rsid w:val="002D3A3B"/>
    <w:rsid w:val="00351367"/>
    <w:rsid w:val="00353A17"/>
    <w:rsid w:val="0036201D"/>
    <w:rsid w:val="003A79FC"/>
    <w:rsid w:val="00400349"/>
    <w:rsid w:val="00465EEC"/>
    <w:rsid w:val="005F01EE"/>
    <w:rsid w:val="00603F7A"/>
    <w:rsid w:val="006242A5"/>
    <w:rsid w:val="00781FB9"/>
    <w:rsid w:val="0079204A"/>
    <w:rsid w:val="008302C9"/>
    <w:rsid w:val="00951214"/>
    <w:rsid w:val="00953643"/>
    <w:rsid w:val="009E3B14"/>
    <w:rsid w:val="00AA09E7"/>
    <w:rsid w:val="00AF0084"/>
    <w:rsid w:val="00B023D1"/>
    <w:rsid w:val="00BF309C"/>
    <w:rsid w:val="00C354C0"/>
    <w:rsid w:val="00C36107"/>
    <w:rsid w:val="00CA5244"/>
    <w:rsid w:val="00CB456A"/>
    <w:rsid w:val="00CC74A8"/>
    <w:rsid w:val="00CF15AE"/>
    <w:rsid w:val="00DA6735"/>
    <w:rsid w:val="00DE669E"/>
    <w:rsid w:val="00F23CC7"/>
    <w:rsid w:val="00F57887"/>
    <w:rsid w:val="00F859D5"/>
    <w:rsid w:val="00FE5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04A"/>
    <w:rPr>
      <w:rFonts w:asciiTheme="majorHAnsi" w:eastAsiaTheme="majorEastAsia" w:hAnsiTheme="majorHAnsi" w:cs="Times New Roman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locked/>
    <w:rsid w:val="0079204A"/>
    <w:rPr>
      <w:rFonts w:asciiTheme="majorHAnsi" w:eastAsiaTheme="majorEastAsia" w:hAnsiTheme="majorHAnsi" w:cs="Times New Roman"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3A5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locked/>
    <w:rsid w:val="001B3A5F"/>
    <w:rPr>
      <w:rFonts w:ascii="Arial" w:hAnsi="Arial" w:cs="Arial"/>
      <w:kern w:val="0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1B3A5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locked/>
    <w:rsid w:val="001B3A5F"/>
    <w:rPr>
      <w:rFonts w:ascii="Arial" w:hAnsi="Arial" w:cs="Arial"/>
      <w:kern w:val="0"/>
      <w:sz w:val="24"/>
      <w:szCs w:val="24"/>
    </w:rPr>
  </w:style>
  <w:style w:type="table" w:styleId="a9">
    <w:name w:val="Table Grid"/>
    <w:basedOn w:val="a1"/>
    <w:uiPriority w:val="39"/>
    <w:rsid w:val="00F578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">
    <w:name w:val="p"/>
    <w:rsid w:val="0036201D"/>
  </w:style>
  <w:style w:type="character" w:styleId="aa">
    <w:name w:val="Hyperlink"/>
    <w:basedOn w:val="a0"/>
    <w:uiPriority w:val="99"/>
    <w:semiHidden/>
    <w:unhideWhenUsed/>
    <w:rsid w:val="0036201D"/>
    <w:rPr>
      <w:rFonts w:cs="Times New Roman"/>
      <w:color w:val="0000FF"/>
      <w:u w:val="single"/>
    </w:rPr>
  </w:style>
  <w:style w:type="character" w:customStyle="1" w:styleId="hit-item1">
    <w:name w:val="hit-item1"/>
    <w:rsid w:val="003620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04A"/>
    <w:rPr>
      <w:rFonts w:asciiTheme="majorHAnsi" w:eastAsiaTheme="majorEastAsia" w:hAnsiTheme="majorHAnsi" w:cs="Times New Roman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locked/>
    <w:rsid w:val="0079204A"/>
    <w:rPr>
      <w:rFonts w:asciiTheme="majorHAnsi" w:eastAsiaTheme="majorEastAsia" w:hAnsiTheme="majorHAnsi" w:cs="Times New Roman"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3A5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locked/>
    <w:rsid w:val="001B3A5F"/>
    <w:rPr>
      <w:rFonts w:ascii="Arial" w:hAnsi="Arial" w:cs="Arial"/>
      <w:kern w:val="0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1B3A5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locked/>
    <w:rsid w:val="001B3A5F"/>
    <w:rPr>
      <w:rFonts w:ascii="Arial" w:hAnsi="Arial" w:cs="Arial"/>
      <w:kern w:val="0"/>
      <w:sz w:val="24"/>
      <w:szCs w:val="24"/>
    </w:rPr>
  </w:style>
  <w:style w:type="table" w:styleId="a9">
    <w:name w:val="Table Grid"/>
    <w:basedOn w:val="a1"/>
    <w:uiPriority w:val="39"/>
    <w:rsid w:val="00F578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">
    <w:name w:val="p"/>
    <w:rsid w:val="0036201D"/>
  </w:style>
  <w:style w:type="character" w:styleId="aa">
    <w:name w:val="Hyperlink"/>
    <w:basedOn w:val="a0"/>
    <w:uiPriority w:val="99"/>
    <w:semiHidden/>
    <w:unhideWhenUsed/>
    <w:rsid w:val="0036201D"/>
    <w:rPr>
      <w:rFonts w:cs="Times New Roman"/>
      <w:color w:val="0000FF"/>
      <w:u w:val="single"/>
    </w:rPr>
  </w:style>
  <w:style w:type="character" w:customStyle="1" w:styleId="hit-item1">
    <w:name w:val="hit-item1"/>
    <w:rsid w:val="003620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5E2EB448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情報政策課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KENCHIKU-109</dc:creator>
  <cp:lastModifiedBy>志田原 建一</cp:lastModifiedBy>
  <cp:revision>2</cp:revision>
  <cp:lastPrinted>2021-05-11T02:26:00Z</cp:lastPrinted>
  <dcterms:created xsi:type="dcterms:W3CDTF">2022-10-11T07:33:00Z</dcterms:created>
  <dcterms:modified xsi:type="dcterms:W3CDTF">2022-10-11T07:33:00Z</dcterms:modified>
</cp:coreProperties>
</file>